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1255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2"/>
        <w:gridCol w:w="1165"/>
        <w:gridCol w:w="1607"/>
        <w:gridCol w:w="465"/>
        <w:gridCol w:w="1894"/>
        <w:gridCol w:w="451"/>
        <w:gridCol w:w="1170"/>
        <w:gridCol w:w="85"/>
        <w:gridCol w:w="6668"/>
        <w:gridCol w:w="6747"/>
      </w:tblGrid>
      <w:tr w:rsidR="000172E5" w:rsidRPr="00637200" w14:paraId="3E328ACD" w14:textId="77777777" w:rsidTr="00A523B8">
        <w:trPr>
          <w:gridAfter w:val="3"/>
          <w:wAfter w:w="2873" w:type="pct"/>
        </w:trPr>
        <w:tc>
          <w:tcPr>
            <w:tcW w:w="2127" w:type="pct"/>
            <w:gridSpan w:val="7"/>
            <w:shd w:val="clear" w:color="auto" w:fill="0A8651"/>
            <w:vAlign w:val="bottom"/>
          </w:tcPr>
          <w:p w14:paraId="334020AE" w14:textId="77777777" w:rsidR="000172E5" w:rsidRPr="00637200" w:rsidRDefault="009328B4" w:rsidP="009328B4">
            <w:pPr>
              <w:pStyle w:val="Heading1"/>
            </w:pPr>
            <w:r>
              <w:t>School Information</w:t>
            </w:r>
          </w:p>
        </w:tc>
      </w:tr>
      <w:tr w:rsidR="000172E5" w:rsidRPr="00846B76" w14:paraId="0621BEC6" w14:textId="77777777" w:rsidTr="00A523B8">
        <w:trPr>
          <w:gridAfter w:val="3"/>
          <w:wAfter w:w="2873" w:type="pct"/>
        </w:trPr>
        <w:tc>
          <w:tcPr>
            <w:tcW w:w="690" w:type="pct"/>
            <w:vAlign w:val="bottom"/>
          </w:tcPr>
          <w:p w14:paraId="3403C146" w14:textId="77777777" w:rsidR="000172E5" w:rsidRPr="00637200" w:rsidRDefault="009328B4" w:rsidP="009328B4">
            <w:pPr>
              <w:pStyle w:val="NormalIndent"/>
            </w:pPr>
            <w:r>
              <w:t>Name of Authority</w:t>
            </w:r>
          </w:p>
        </w:tc>
        <w:tc>
          <w:tcPr>
            <w:tcW w:w="1437" w:type="pct"/>
            <w:gridSpan w:val="6"/>
            <w:tcBorders>
              <w:bottom w:val="single" w:sz="4" w:space="0" w:color="auto"/>
            </w:tcBorders>
            <w:vAlign w:val="bottom"/>
          </w:tcPr>
          <w:p w14:paraId="0F1A7C5D" w14:textId="77777777" w:rsidR="000172E5" w:rsidRPr="00846B76" w:rsidRDefault="000172E5" w:rsidP="000D24CD"/>
        </w:tc>
      </w:tr>
      <w:tr w:rsidR="009328B4" w:rsidRPr="00846B76" w14:paraId="08AFD9E3" w14:textId="77777777" w:rsidTr="00A523B8">
        <w:trPr>
          <w:gridAfter w:val="3"/>
          <w:wAfter w:w="2873" w:type="pct"/>
        </w:trPr>
        <w:tc>
          <w:tcPr>
            <w:tcW w:w="690" w:type="pct"/>
            <w:vAlign w:val="bottom"/>
          </w:tcPr>
          <w:p w14:paraId="57A0743D" w14:textId="77777777" w:rsidR="009328B4" w:rsidRDefault="000D24CD" w:rsidP="00637200">
            <w:pPr>
              <w:pStyle w:val="NormalIndent"/>
            </w:pPr>
            <w:r>
              <w:t>Name of School</w:t>
            </w:r>
          </w:p>
        </w:tc>
        <w:tc>
          <w:tcPr>
            <w:tcW w:w="1437" w:type="pct"/>
            <w:gridSpan w:val="6"/>
            <w:tcBorders>
              <w:bottom w:val="single" w:sz="4" w:space="0" w:color="auto"/>
            </w:tcBorders>
            <w:vAlign w:val="bottom"/>
          </w:tcPr>
          <w:p w14:paraId="41983ED9" w14:textId="77777777" w:rsidR="009328B4" w:rsidRPr="00846B76" w:rsidRDefault="009328B4" w:rsidP="00311D4F"/>
        </w:tc>
      </w:tr>
      <w:tr w:rsidR="000172E5" w:rsidRPr="00846B76" w14:paraId="1B19F5C4" w14:textId="77777777" w:rsidTr="00A523B8">
        <w:trPr>
          <w:gridAfter w:val="3"/>
          <w:wAfter w:w="2873" w:type="pct"/>
        </w:trPr>
        <w:tc>
          <w:tcPr>
            <w:tcW w:w="690" w:type="pct"/>
            <w:vAlign w:val="bottom"/>
          </w:tcPr>
          <w:p w14:paraId="5D467EC7" w14:textId="77777777" w:rsidR="000172E5" w:rsidRPr="00637200" w:rsidRDefault="000D24CD" w:rsidP="000D24CD">
            <w:pPr>
              <w:pStyle w:val="NormalIndent"/>
            </w:pPr>
            <w:r>
              <w:t>School Address</w:t>
            </w:r>
          </w:p>
        </w:tc>
        <w:tc>
          <w:tcPr>
            <w:tcW w:w="1437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47A83AA" w14:textId="77777777" w:rsidR="000172E5" w:rsidRPr="00846B76" w:rsidRDefault="000172E5" w:rsidP="00311D4F"/>
        </w:tc>
      </w:tr>
      <w:tr w:rsidR="000D24CD" w:rsidRPr="00846B76" w14:paraId="107C06CE" w14:textId="77777777" w:rsidTr="00A523B8">
        <w:trPr>
          <w:gridAfter w:val="3"/>
          <w:wAfter w:w="2873" w:type="pct"/>
        </w:trPr>
        <w:tc>
          <w:tcPr>
            <w:tcW w:w="690" w:type="pct"/>
            <w:vAlign w:val="bottom"/>
          </w:tcPr>
          <w:p w14:paraId="4DF60DFC" w14:textId="77777777" w:rsidR="000D24CD" w:rsidRDefault="000D24CD" w:rsidP="000D24CD">
            <w:pPr>
              <w:pStyle w:val="NormalIndent"/>
            </w:pPr>
          </w:p>
        </w:tc>
        <w:tc>
          <w:tcPr>
            <w:tcW w:w="1437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38355B5" w14:textId="77777777" w:rsidR="000D24CD" w:rsidRPr="00846B76" w:rsidRDefault="000D24CD" w:rsidP="00311D4F"/>
        </w:tc>
      </w:tr>
      <w:tr w:rsidR="002E5263" w:rsidRPr="00846B76" w14:paraId="23E989D9" w14:textId="77777777" w:rsidTr="00A523B8">
        <w:trPr>
          <w:gridAfter w:val="3"/>
          <w:wAfter w:w="2873" w:type="pct"/>
        </w:trPr>
        <w:tc>
          <w:tcPr>
            <w:tcW w:w="690" w:type="pct"/>
            <w:vAlign w:val="bottom"/>
          </w:tcPr>
          <w:p w14:paraId="011DBEAB" w14:textId="77777777" w:rsidR="002E5263" w:rsidRPr="00637200" w:rsidRDefault="002E5263" w:rsidP="005B624F">
            <w:pPr>
              <w:pStyle w:val="NormalIndent"/>
            </w:pPr>
            <w:r>
              <w:t>Year Founded</w:t>
            </w:r>
          </w:p>
        </w:tc>
        <w:tc>
          <w:tcPr>
            <w:tcW w:w="59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D285194" w14:textId="77777777" w:rsidR="002E5263" w:rsidRPr="00846B76" w:rsidRDefault="002E5263" w:rsidP="005B624F"/>
        </w:tc>
        <w:tc>
          <w:tcPr>
            <w:tcW w:w="502" w:type="pct"/>
            <w:gridSpan w:val="2"/>
            <w:vAlign w:val="bottom"/>
          </w:tcPr>
          <w:p w14:paraId="3ECE8218" w14:textId="77777777" w:rsidR="002E5263" w:rsidRDefault="002E5263" w:rsidP="005B624F">
            <w:r>
              <w:t>Current Enrolment</w:t>
            </w:r>
          </w:p>
        </w:tc>
        <w:tc>
          <w:tcPr>
            <w:tcW w:w="34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361A452" w14:textId="77777777" w:rsidR="002E5263" w:rsidRPr="00846B76" w:rsidRDefault="002E5263" w:rsidP="005B624F"/>
        </w:tc>
      </w:tr>
      <w:tr w:rsidR="000172E5" w:rsidRPr="00846B76" w14:paraId="23F18139" w14:textId="77777777" w:rsidTr="00A523B8">
        <w:trPr>
          <w:gridAfter w:val="3"/>
          <w:wAfter w:w="2873" w:type="pct"/>
        </w:trPr>
        <w:tc>
          <w:tcPr>
            <w:tcW w:w="690" w:type="pct"/>
            <w:vAlign w:val="bottom"/>
          </w:tcPr>
          <w:p w14:paraId="515A1C2D" w14:textId="77777777" w:rsidR="000172E5" w:rsidRPr="00637200" w:rsidRDefault="002E5263" w:rsidP="002E5263">
            <w:pPr>
              <w:pStyle w:val="NormalIndent"/>
            </w:pPr>
            <w:r>
              <w:t>Teaching Staff</w:t>
            </w:r>
          </w:p>
        </w:tc>
        <w:tc>
          <w:tcPr>
            <w:tcW w:w="59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8F7DC18" w14:textId="77777777" w:rsidR="000172E5" w:rsidRPr="00846B76" w:rsidRDefault="000172E5" w:rsidP="00311D4F"/>
        </w:tc>
        <w:tc>
          <w:tcPr>
            <w:tcW w:w="502" w:type="pct"/>
            <w:gridSpan w:val="2"/>
            <w:vAlign w:val="bottom"/>
          </w:tcPr>
          <w:p w14:paraId="27C32DDB" w14:textId="77777777" w:rsidR="000172E5" w:rsidRDefault="002E5263" w:rsidP="000D24CD">
            <w:r>
              <w:t>Support Staff</w:t>
            </w:r>
          </w:p>
        </w:tc>
        <w:tc>
          <w:tcPr>
            <w:tcW w:w="34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5C2F9B0" w14:textId="77777777" w:rsidR="000172E5" w:rsidRPr="00846B76" w:rsidRDefault="000172E5" w:rsidP="00311D4F"/>
        </w:tc>
      </w:tr>
      <w:tr w:rsidR="000172E5" w:rsidRPr="00846B76" w14:paraId="6737A235" w14:textId="77777777" w:rsidTr="00A523B8">
        <w:trPr>
          <w:gridAfter w:val="3"/>
          <w:wAfter w:w="2873" w:type="pct"/>
        </w:trPr>
        <w:tc>
          <w:tcPr>
            <w:tcW w:w="690" w:type="pct"/>
            <w:vAlign w:val="bottom"/>
          </w:tcPr>
          <w:p w14:paraId="02F72899" w14:textId="77777777" w:rsidR="000172E5" w:rsidRPr="00637200" w:rsidRDefault="000D24CD" w:rsidP="000D24CD">
            <w:pPr>
              <w:pStyle w:val="NormalIndent"/>
            </w:pPr>
            <w:r>
              <w:t>Group Class</w:t>
            </w:r>
          </w:p>
        </w:tc>
        <w:sdt>
          <w:sdtPr>
            <w:alias w:val="Group Class"/>
            <w:tag w:val="Group Class"/>
            <w:id w:val="301966162"/>
            <w:placeholder>
              <w:docPart w:val="DefaultPlaceholder_-1854013439"/>
            </w:placeholder>
            <w:showingPlcHdr/>
            <w:dropDownList>
              <w:listItem w:value="Choose an item."/>
              <w:listItem w:displayText="Group 1" w:value="Group 1"/>
              <w:listItem w:displayText="Group 2" w:value="Group 2"/>
              <w:listItem w:displayText="Group 3" w:value="Group 3"/>
              <w:listItem w:displayText="Group 4" w:value="Group 4"/>
            </w:dropDownList>
          </w:sdtPr>
          <w:sdtContent>
            <w:tc>
              <w:tcPr>
                <w:tcW w:w="1437" w:type="pct"/>
                <w:gridSpan w:val="6"/>
                <w:tcBorders>
                  <w:bottom w:val="single" w:sz="4" w:space="0" w:color="auto"/>
                </w:tcBorders>
                <w:vAlign w:val="bottom"/>
              </w:tcPr>
              <w:p w14:paraId="5EDD3498" w14:textId="77777777" w:rsidR="000172E5" w:rsidRPr="00846B76" w:rsidRDefault="000D24CD" w:rsidP="00311D4F">
                <w:r w:rsidRPr="0088623F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0172E5" w:rsidRPr="00846B76" w14:paraId="034A786C" w14:textId="77777777" w:rsidTr="00A523B8">
        <w:trPr>
          <w:gridAfter w:val="3"/>
          <w:wAfter w:w="2873" w:type="pct"/>
          <w:trHeight w:val="54"/>
        </w:trPr>
        <w:tc>
          <w:tcPr>
            <w:tcW w:w="2127" w:type="pct"/>
            <w:gridSpan w:val="7"/>
            <w:shd w:val="clear" w:color="auto" w:fill="auto"/>
            <w:vAlign w:val="bottom"/>
          </w:tcPr>
          <w:p w14:paraId="5C56A6D1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537C69BC" w14:textId="77777777" w:rsidTr="00A523B8">
        <w:trPr>
          <w:gridAfter w:val="3"/>
          <w:wAfter w:w="2873" w:type="pct"/>
        </w:trPr>
        <w:tc>
          <w:tcPr>
            <w:tcW w:w="2127" w:type="pct"/>
            <w:gridSpan w:val="7"/>
            <w:shd w:val="clear" w:color="auto" w:fill="0A8651"/>
            <w:vAlign w:val="bottom"/>
          </w:tcPr>
          <w:p w14:paraId="5AFA6834" w14:textId="77777777" w:rsidR="000172E5" w:rsidRPr="00846B76" w:rsidRDefault="000D24CD" w:rsidP="009328B4">
            <w:pPr>
              <w:pStyle w:val="Heading1"/>
            </w:pPr>
            <w:r>
              <w:t>Governance Structure</w:t>
            </w:r>
            <w:r w:rsidR="009328B4">
              <w:t xml:space="preserve"> </w:t>
            </w:r>
          </w:p>
        </w:tc>
      </w:tr>
      <w:tr w:rsidR="000172E5" w:rsidRPr="00846B76" w14:paraId="4932E793" w14:textId="77777777" w:rsidTr="00A523B8">
        <w:trPr>
          <w:gridAfter w:val="3"/>
          <w:wAfter w:w="2873" w:type="pct"/>
        </w:trPr>
        <w:tc>
          <w:tcPr>
            <w:tcW w:w="690" w:type="pct"/>
            <w:vAlign w:val="bottom"/>
          </w:tcPr>
          <w:p w14:paraId="66F12FC8" w14:textId="77777777" w:rsidR="000172E5" w:rsidRPr="00846B76" w:rsidRDefault="00E637D5" w:rsidP="00E637D5">
            <w:pPr>
              <w:pStyle w:val="NormalIndent"/>
            </w:pPr>
            <w:r>
              <w:t>School Authority is:</w:t>
            </w:r>
          </w:p>
        </w:tc>
        <w:sdt>
          <w:sdtPr>
            <w:alias w:val="School Authority Type"/>
            <w:tag w:val="School Authority Type"/>
            <w:id w:val="1020656814"/>
            <w:placeholder>
              <w:docPart w:val="DefaultPlaceholder_-1854013439"/>
            </w:placeholder>
            <w:showingPlcHdr/>
            <w:dropDownList>
              <w:listItem w:value="Choose an item."/>
              <w:listItem w:displayText="Society under Societies Act" w:value="Society under Societies Act"/>
              <w:listItem w:displayText="Business under Corporations Act" w:value="Business under Corporations Act"/>
              <w:listItem w:displayText="Order in Council" w:value="Order in Council"/>
            </w:dropDownList>
          </w:sdtPr>
          <w:sdtContent>
            <w:tc>
              <w:tcPr>
                <w:tcW w:w="1437" w:type="pct"/>
                <w:gridSpan w:val="6"/>
                <w:tcBorders>
                  <w:bottom w:val="single" w:sz="4" w:space="0" w:color="auto"/>
                </w:tcBorders>
                <w:vAlign w:val="bottom"/>
              </w:tcPr>
              <w:p w14:paraId="4DC2E75E" w14:textId="77777777" w:rsidR="000172E5" w:rsidRPr="00846B76" w:rsidRDefault="00E637D5" w:rsidP="00311D4F">
                <w:r w:rsidRPr="0088623F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0172E5" w:rsidRPr="00846B76" w14:paraId="12546583" w14:textId="77777777" w:rsidTr="00A523B8">
        <w:trPr>
          <w:gridAfter w:val="3"/>
          <w:wAfter w:w="2873" w:type="pct"/>
        </w:trPr>
        <w:tc>
          <w:tcPr>
            <w:tcW w:w="690" w:type="pct"/>
            <w:vAlign w:val="bottom"/>
          </w:tcPr>
          <w:p w14:paraId="40EAD7DB" w14:textId="77777777" w:rsidR="000172E5" w:rsidRPr="00846B76" w:rsidRDefault="00F9065F" w:rsidP="00E637D5">
            <w:pPr>
              <w:pStyle w:val="NormalIndent"/>
            </w:pPr>
            <w:r>
              <w:t>For Profit?</w:t>
            </w:r>
          </w:p>
        </w:tc>
        <w:sdt>
          <w:sdtPr>
            <w:alias w:val="For Profit?"/>
            <w:tag w:val="For Profit?"/>
            <w:id w:val="1257716698"/>
            <w:placeholder>
              <w:docPart w:val="DefaultPlaceholder_-1854013439"/>
            </w:placeholder>
            <w:showingPlcHdr/>
            <w:dropDownList>
              <w:listItem w:value="Choose an item."/>
              <w:listItem w:displayText="For Profit" w:value="For Profit"/>
              <w:listItem w:displayText="Not for profit" w:value="Not for profit"/>
            </w:dropDownList>
          </w:sdtPr>
          <w:sdtContent>
            <w:tc>
              <w:tcPr>
                <w:tcW w:w="590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0C67C427" w14:textId="77777777" w:rsidR="000172E5" w:rsidRPr="00846B76" w:rsidRDefault="00F9065F" w:rsidP="00311D4F">
                <w:r w:rsidRPr="0088623F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598" w:type="pct"/>
            <w:gridSpan w:val="3"/>
            <w:tcBorders>
              <w:top w:val="single" w:sz="4" w:space="0" w:color="auto"/>
            </w:tcBorders>
            <w:vAlign w:val="bottom"/>
          </w:tcPr>
          <w:p w14:paraId="03DCCC9C" w14:textId="77777777" w:rsidR="000172E5" w:rsidRPr="00846B76" w:rsidRDefault="00E637D5" w:rsidP="00E637D5">
            <w:r>
              <w:t>Number of Directors</w:t>
            </w:r>
          </w:p>
        </w:tc>
        <w:tc>
          <w:tcPr>
            <w:tcW w:w="24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8A2383D" w14:textId="77777777" w:rsidR="000172E5" w:rsidRPr="00846B76" w:rsidRDefault="000172E5" w:rsidP="00E637D5">
            <w:pPr>
              <w:ind w:left="921" w:hanging="921"/>
            </w:pPr>
          </w:p>
        </w:tc>
      </w:tr>
      <w:tr w:rsidR="00F9065F" w:rsidRPr="00846B76" w14:paraId="21B7C393" w14:textId="77777777" w:rsidTr="00A523B8">
        <w:trPr>
          <w:gridAfter w:val="2"/>
          <w:wAfter w:w="2855" w:type="pct"/>
        </w:trPr>
        <w:tc>
          <w:tcPr>
            <w:tcW w:w="938" w:type="pct"/>
            <w:gridSpan w:val="2"/>
            <w:vAlign w:val="bottom"/>
          </w:tcPr>
          <w:p w14:paraId="4AC714E7" w14:textId="77777777" w:rsidR="00F9065F" w:rsidRPr="00846B76" w:rsidRDefault="00F9065F" w:rsidP="000C31B2">
            <w:pPr>
              <w:pStyle w:val="NormalIndent"/>
            </w:pPr>
            <w:r>
              <w:t>Frequency of board meetings</w:t>
            </w:r>
          </w:p>
        </w:tc>
        <w:tc>
          <w:tcPr>
            <w:tcW w:w="1207" w:type="pct"/>
            <w:gridSpan w:val="6"/>
            <w:tcBorders>
              <w:bottom w:val="single" w:sz="4" w:space="0" w:color="auto"/>
            </w:tcBorders>
            <w:vAlign w:val="bottom"/>
          </w:tcPr>
          <w:p w14:paraId="5279B23E" w14:textId="77777777" w:rsidR="00F9065F" w:rsidRPr="00846B76" w:rsidRDefault="00F9065F" w:rsidP="000C31B2"/>
        </w:tc>
      </w:tr>
      <w:tr w:rsidR="000172E5" w:rsidRPr="00846B76" w14:paraId="2FB6CE38" w14:textId="77777777" w:rsidTr="00A523B8">
        <w:trPr>
          <w:gridAfter w:val="2"/>
          <w:wAfter w:w="2855" w:type="pct"/>
        </w:trPr>
        <w:tc>
          <w:tcPr>
            <w:tcW w:w="938" w:type="pct"/>
            <w:gridSpan w:val="2"/>
            <w:vAlign w:val="bottom"/>
          </w:tcPr>
          <w:p w14:paraId="21D6AA15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1207" w:type="pct"/>
            <w:gridSpan w:val="6"/>
            <w:vAlign w:val="bottom"/>
          </w:tcPr>
          <w:p w14:paraId="4347ACA3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2E5263" w:rsidRPr="00846B76" w14:paraId="36C2AA93" w14:textId="77777777" w:rsidTr="00A523B8">
        <w:trPr>
          <w:gridAfter w:val="3"/>
          <w:wAfter w:w="2873" w:type="pct"/>
        </w:trPr>
        <w:tc>
          <w:tcPr>
            <w:tcW w:w="2127" w:type="pct"/>
            <w:gridSpan w:val="7"/>
            <w:shd w:val="clear" w:color="auto" w:fill="0A8651"/>
            <w:vAlign w:val="bottom"/>
          </w:tcPr>
          <w:p w14:paraId="13120E7E" w14:textId="77777777" w:rsidR="002E5263" w:rsidRPr="00846B76" w:rsidRDefault="002E5263" w:rsidP="005B624F">
            <w:pPr>
              <w:pStyle w:val="Heading1"/>
            </w:pPr>
            <w:r>
              <w:t>Supporting Information</w:t>
            </w:r>
          </w:p>
        </w:tc>
      </w:tr>
      <w:tr w:rsidR="002E5263" w:rsidRPr="00846B76" w14:paraId="05D5C207" w14:textId="77777777" w:rsidTr="00A523B8">
        <w:trPr>
          <w:gridAfter w:val="3"/>
          <w:wAfter w:w="2873" w:type="pct"/>
        </w:trPr>
        <w:tc>
          <w:tcPr>
            <w:tcW w:w="690" w:type="pct"/>
            <w:vAlign w:val="bottom"/>
          </w:tcPr>
          <w:p w14:paraId="6516A915" w14:textId="77777777" w:rsidR="002E5263" w:rsidRPr="00846B76" w:rsidRDefault="001368C4" w:rsidP="005B624F">
            <w:r>
              <w:t>School goals, philosophy or strategic vision</w:t>
            </w:r>
          </w:p>
        </w:tc>
        <w:tc>
          <w:tcPr>
            <w:tcW w:w="1437" w:type="pct"/>
            <w:gridSpan w:val="6"/>
            <w:tcBorders>
              <w:bottom w:val="single" w:sz="4" w:space="0" w:color="auto"/>
            </w:tcBorders>
            <w:vAlign w:val="bottom"/>
          </w:tcPr>
          <w:p w14:paraId="3161891C" w14:textId="77777777" w:rsidR="002E5263" w:rsidRPr="00846B76" w:rsidRDefault="002E5263" w:rsidP="005B624F"/>
        </w:tc>
      </w:tr>
      <w:tr w:rsidR="002E5263" w:rsidRPr="00846B76" w14:paraId="547F002E" w14:textId="77777777" w:rsidTr="00A523B8">
        <w:trPr>
          <w:gridAfter w:val="3"/>
          <w:wAfter w:w="2873" w:type="pct"/>
        </w:trPr>
        <w:tc>
          <w:tcPr>
            <w:tcW w:w="690" w:type="pct"/>
            <w:vAlign w:val="bottom"/>
          </w:tcPr>
          <w:p w14:paraId="74814BA0" w14:textId="77777777" w:rsidR="002E5263" w:rsidRPr="00846B76" w:rsidRDefault="002E5263" w:rsidP="005B624F"/>
        </w:tc>
        <w:tc>
          <w:tcPr>
            <w:tcW w:w="1437" w:type="pct"/>
            <w:gridSpan w:val="6"/>
            <w:tcBorders>
              <w:bottom w:val="single" w:sz="4" w:space="0" w:color="auto"/>
            </w:tcBorders>
            <w:vAlign w:val="bottom"/>
          </w:tcPr>
          <w:p w14:paraId="1F3F2519" w14:textId="77777777" w:rsidR="002E5263" w:rsidRPr="00846B76" w:rsidRDefault="002E5263" w:rsidP="005B624F"/>
        </w:tc>
      </w:tr>
      <w:tr w:rsidR="00E655FC" w:rsidRPr="00846B76" w14:paraId="4D2C12D9" w14:textId="77777777" w:rsidTr="005B624F">
        <w:trPr>
          <w:gridAfter w:val="3"/>
          <w:wAfter w:w="2873" w:type="pct"/>
        </w:trPr>
        <w:tc>
          <w:tcPr>
            <w:tcW w:w="690" w:type="pct"/>
            <w:vAlign w:val="bottom"/>
          </w:tcPr>
          <w:p w14:paraId="2736C538" w14:textId="77777777" w:rsidR="00E655FC" w:rsidRPr="00846B76" w:rsidRDefault="00E655FC" w:rsidP="005B624F"/>
        </w:tc>
        <w:tc>
          <w:tcPr>
            <w:tcW w:w="1437" w:type="pct"/>
            <w:gridSpan w:val="6"/>
            <w:tcBorders>
              <w:bottom w:val="single" w:sz="4" w:space="0" w:color="auto"/>
            </w:tcBorders>
            <w:vAlign w:val="bottom"/>
          </w:tcPr>
          <w:p w14:paraId="7B38CD62" w14:textId="77777777" w:rsidR="00E655FC" w:rsidRPr="00846B76" w:rsidRDefault="00E655FC" w:rsidP="005B624F"/>
        </w:tc>
      </w:tr>
      <w:tr w:rsidR="002E5263" w:rsidRPr="00846B76" w14:paraId="37E9FFFF" w14:textId="77777777" w:rsidTr="00A523B8">
        <w:trPr>
          <w:gridAfter w:val="3"/>
          <w:wAfter w:w="2873" w:type="pct"/>
        </w:trPr>
        <w:tc>
          <w:tcPr>
            <w:tcW w:w="690" w:type="pct"/>
            <w:vAlign w:val="bottom"/>
          </w:tcPr>
          <w:p w14:paraId="2EDBFE8D" w14:textId="77777777" w:rsidR="002E5263" w:rsidRPr="00846B76" w:rsidRDefault="002E5263" w:rsidP="005B624F"/>
        </w:tc>
        <w:tc>
          <w:tcPr>
            <w:tcW w:w="1437" w:type="pct"/>
            <w:gridSpan w:val="6"/>
            <w:tcBorders>
              <w:bottom w:val="single" w:sz="4" w:space="0" w:color="auto"/>
            </w:tcBorders>
            <w:vAlign w:val="bottom"/>
          </w:tcPr>
          <w:p w14:paraId="48C13A65" w14:textId="77777777" w:rsidR="002E5263" w:rsidRPr="00846B76" w:rsidRDefault="002E5263" w:rsidP="005B624F"/>
        </w:tc>
      </w:tr>
      <w:tr w:rsidR="002E5263" w:rsidRPr="00846B76" w14:paraId="235CFCEC" w14:textId="77777777" w:rsidTr="00A523B8">
        <w:trPr>
          <w:gridAfter w:val="3"/>
          <w:wAfter w:w="2873" w:type="pct"/>
        </w:trPr>
        <w:tc>
          <w:tcPr>
            <w:tcW w:w="690" w:type="pct"/>
            <w:vAlign w:val="bottom"/>
          </w:tcPr>
          <w:p w14:paraId="270EA22B" w14:textId="77777777" w:rsidR="002E5263" w:rsidRPr="00846B76" w:rsidRDefault="002E5263" w:rsidP="005B624F"/>
        </w:tc>
        <w:tc>
          <w:tcPr>
            <w:tcW w:w="1437" w:type="pct"/>
            <w:gridSpan w:val="6"/>
            <w:tcBorders>
              <w:bottom w:val="single" w:sz="4" w:space="0" w:color="auto"/>
            </w:tcBorders>
            <w:vAlign w:val="bottom"/>
          </w:tcPr>
          <w:p w14:paraId="77701EDD" w14:textId="77777777" w:rsidR="002E5263" w:rsidRPr="00846B76" w:rsidRDefault="002E5263" w:rsidP="005B624F"/>
        </w:tc>
      </w:tr>
      <w:tr w:rsidR="001368C4" w:rsidRPr="00846B76" w14:paraId="30A431EB" w14:textId="77777777" w:rsidTr="00A523B8">
        <w:trPr>
          <w:gridAfter w:val="3"/>
          <w:wAfter w:w="2873" w:type="pct"/>
        </w:trPr>
        <w:tc>
          <w:tcPr>
            <w:tcW w:w="690" w:type="pct"/>
            <w:vAlign w:val="bottom"/>
          </w:tcPr>
          <w:p w14:paraId="415FAE4B" w14:textId="77777777" w:rsidR="001368C4" w:rsidRPr="00637200" w:rsidRDefault="001368C4" w:rsidP="005B624F">
            <w:pPr>
              <w:pStyle w:val="NormalIndent"/>
              <w:ind w:left="0"/>
            </w:pPr>
            <w:r>
              <w:lastRenderedPageBreak/>
              <w:t>Date of last Ministry inspection</w:t>
            </w:r>
          </w:p>
        </w:tc>
        <w:tc>
          <w:tcPr>
            <w:tcW w:w="689" w:type="pct"/>
            <w:gridSpan w:val="3"/>
            <w:tcBorders>
              <w:bottom w:val="single" w:sz="4" w:space="0" w:color="auto"/>
            </w:tcBorders>
            <w:vAlign w:val="bottom"/>
          </w:tcPr>
          <w:p w14:paraId="0EAE54CE" w14:textId="77777777" w:rsidR="001368C4" w:rsidRPr="00846B76" w:rsidRDefault="001368C4" w:rsidP="005B624F"/>
        </w:tc>
        <w:tc>
          <w:tcPr>
            <w:tcW w:w="403" w:type="pct"/>
            <w:vAlign w:val="bottom"/>
          </w:tcPr>
          <w:p w14:paraId="50F82958" w14:textId="77777777" w:rsidR="001368C4" w:rsidRDefault="001368C4" w:rsidP="005B624F">
            <w:r>
              <w:t>Copy provided</w:t>
            </w:r>
          </w:p>
        </w:tc>
        <w:sdt>
          <w:sdtPr>
            <w:id w:val="388535435"/>
            <w:placeholder>
              <w:docPart w:val="DefaultPlaceholder_-1854013439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345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14:paraId="5B56EBE2" w14:textId="77777777" w:rsidR="001368C4" w:rsidRPr="00846B76" w:rsidRDefault="0043526B" w:rsidP="005B624F">
                <w:r w:rsidRPr="0088623F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1368C4" w:rsidRPr="00846B76" w14:paraId="7EBA446F" w14:textId="77777777" w:rsidTr="00A523B8">
        <w:trPr>
          <w:gridAfter w:val="3"/>
          <w:wAfter w:w="2873" w:type="pct"/>
        </w:trPr>
        <w:tc>
          <w:tcPr>
            <w:tcW w:w="690" w:type="pct"/>
            <w:vAlign w:val="bottom"/>
          </w:tcPr>
          <w:p w14:paraId="261BBEAB" w14:textId="77777777" w:rsidR="001368C4" w:rsidRPr="00637200" w:rsidRDefault="001368C4" w:rsidP="001368C4">
            <w:pPr>
              <w:pStyle w:val="NormalIndent"/>
              <w:ind w:left="0"/>
            </w:pPr>
            <w:r>
              <w:t>Date of most recent financial statements</w:t>
            </w:r>
          </w:p>
        </w:tc>
        <w:tc>
          <w:tcPr>
            <w:tcW w:w="689" w:type="pct"/>
            <w:gridSpan w:val="3"/>
            <w:tcBorders>
              <w:bottom w:val="single" w:sz="4" w:space="0" w:color="auto"/>
            </w:tcBorders>
            <w:vAlign w:val="bottom"/>
          </w:tcPr>
          <w:p w14:paraId="116E65BD" w14:textId="77777777" w:rsidR="001368C4" w:rsidRPr="00846B76" w:rsidRDefault="001368C4" w:rsidP="005B624F"/>
        </w:tc>
        <w:tc>
          <w:tcPr>
            <w:tcW w:w="403" w:type="pct"/>
            <w:vAlign w:val="bottom"/>
          </w:tcPr>
          <w:p w14:paraId="5341BF4D" w14:textId="77777777" w:rsidR="001368C4" w:rsidRDefault="001368C4" w:rsidP="005B624F">
            <w:r>
              <w:t>Copy provided</w:t>
            </w:r>
          </w:p>
        </w:tc>
        <w:sdt>
          <w:sdtPr>
            <w:id w:val="-190534035"/>
            <w:placeholder>
              <w:docPart w:val="DefaultPlaceholder_-1854013439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345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14:paraId="1C54DD4B" w14:textId="77777777" w:rsidR="001368C4" w:rsidRPr="00846B76" w:rsidRDefault="0043526B" w:rsidP="005B624F">
                <w:r w:rsidRPr="0088623F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A523B8" w:rsidRPr="00846B76" w14:paraId="1B50F11A" w14:textId="77777777" w:rsidTr="00A523B8">
        <w:tc>
          <w:tcPr>
            <w:tcW w:w="690" w:type="pct"/>
            <w:vAlign w:val="bottom"/>
          </w:tcPr>
          <w:p w14:paraId="4AE04D63" w14:textId="77777777" w:rsidR="00A523B8" w:rsidRPr="00846B76" w:rsidRDefault="00A523B8" w:rsidP="00A523B8">
            <w:r>
              <w:t>Reasons for seeking AMS membership:</w:t>
            </w:r>
          </w:p>
        </w:tc>
        <w:tc>
          <w:tcPr>
            <w:tcW w:w="1437" w:type="pct"/>
            <w:gridSpan w:val="6"/>
            <w:tcBorders>
              <w:bottom w:val="single" w:sz="4" w:space="0" w:color="auto"/>
            </w:tcBorders>
            <w:vAlign w:val="bottom"/>
          </w:tcPr>
          <w:p w14:paraId="1A059A92" w14:textId="77777777" w:rsidR="00A523B8" w:rsidRPr="00846B76" w:rsidRDefault="00A523B8" w:rsidP="00A523B8"/>
        </w:tc>
        <w:tc>
          <w:tcPr>
            <w:tcW w:w="1437" w:type="pct"/>
            <w:gridSpan w:val="2"/>
            <w:vAlign w:val="bottom"/>
          </w:tcPr>
          <w:p w14:paraId="64079114" w14:textId="77777777" w:rsidR="00A523B8" w:rsidRPr="00846B76" w:rsidRDefault="00A523B8" w:rsidP="00A523B8"/>
        </w:tc>
        <w:tc>
          <w:tcPr>
            <w:tcW w:w="1436" w:type="pct"/>
            <w:vAlign w:val="bottom"/>
          </w:tcPr>
          <w:p w14:paraId="11559565" w14:textId="77777777" w:rsidR="00A523B8" w:rsidRPr="00846B76" w:rsidRDefault="00A523B8" w:rsidP="00A523B8"/>
        </w:tc>
      </w:tr>
      <w:tr w:rsidR="00A523B8" w:rsidRPr="00846B76" w14:paraId="1EB33065" w14:textId="77777777" w:rsidTr="00A523B8">
        <w:tc>
          <w:tcPr>
            <w:tcW w:w="690" w:type="pct"/>
            <w:vAlign w:val="bottom"/>
          </w:tcPr>
          <w:p w14:paraId="0B3E28C6" w14:textId="77777777" w:rsidR="00A523B8" w:rsidRDefault="00A523B8" w:rsidP="00A523B8"/>
        </w:tc>
        <w:tc>
          <w:tcPr>
            <w:tcW w:w="1437" w:type="pct"/>
            <w:gridSpan w:val="6"/>
            <w:tcBorders>
              <w:bottom w:val="single" w:sz="4" w:space="0" w:color="auto"/>
            </w:tcBorders>
            <w:vAlign w:val="bottom"/>
          </w:tcPr>
          <w:p w14:paraId="6AAEDB7D" w14:textId="77777777" w:rsidR="00A523B8" w:rsidRPr="00846B76" w:rsidRDefault="00A523B8" w:rsidP="00A523B8"/>
        </w:tc>
        <w:tc>
          <w:tcPr>
            <w:tcW w:w="1437" w:type="pct"/>
            <w:gridSpan w:val="2"/>
            <w:vAlign w:val="bottom"/>
          </w:tcPr>
          <w:p w14:paraId="51274704" w14:textId="77777777" w:rsidR="00A523B8" w:rsidRPr="00846B76" w:rsidRDefault="00A523B8" w:rsidP="00A523B8"/>
        </w:tc>
        <w:tc>
          <w:tcPr>
            <w:tcW w:w="1436" w:type="pct"/>
            <w:vAlign w:val="bottom"/>
          </w:tcPr>
          <w:p w14:paraId="6ADC40EA" w14:textId="77777777" w:rsidR="00A523B8" w:rsidRPr="00846B76" w:rsidRDefault="00A523B8" w:rsidP="00A523B8"/>
        </w:tc>
      </w:tr>
      <w:tr w:rsidR="00A523B8" w:rsidRPr="00846B76" w14:paraId="09602A59" w14:textId="77777777" w:rsidTr="00A523B8">
        <w:tc>
          <w:tcPr>
            <w:tcW w:w="690" w:type="pct"/>
            <w:vAlign w:val="bottom"/>
          </w:tcPr>
          <w:p w14:paraId="5B544F02" w14:textId="77777777" w:rsidR="00A523B8" w:rsidRDefault="00A523B8" w:rsidP="00A523B8"/>
        </w:tc>
        <w:tc>
          <w:tcPr>
            <w:tcW w:w="1437" w:type="pct"/>
            <w:gridSpan w:val="6"/>
            <w:tcBorders>
              <w:bottom w:val="single" w:sz="4" w:space="0" w:color="auto"/>
            </w:tcBorders>
            <w:vAlign w:val="bottom"/>
          </w:tcPr>
          <w:p w14:paraId="4C67E208" w14:textId="77777777" w:rsidR="00A523B8" w:rsidRPr="00846B76" w:rsidRDefault="00A523B8" w:rsidP="00A523B8"/>
        </w:tc>
        <w:tc>
          <w:tcPr>
            <w:tcW w:w="1437" w:type="pct"/>
            <w:gridSpan w:val="2"/>
            <w:vAlign w:val="bottom"/>
          </w:tcPr>
          <w:p w14:paraId="485732BC" w14:textId="77777777" w:rsidR="00A523B8" w:rsidRPr="00846B76" w:rsidRDefault="00A523B8" w:rsidP="00A523B8"/>
        </w:tc>
        <w:tc>
          <w:tcPr>
            <w:tcW w:w="1436" w:type="pct"/>
            <w:vAlign w:val="bottom"/>
          </w:tcPr>
          <w:p w14:paraId="54422A5E" w14:textId="77777777" w:rsidR="00A523B8" w:rsidRPr="00846B76" w:rsidRDefault="00A523B8" w:rsidP="00A523B8"/>
        </w:tc>
      </w:tr>
      <w:tr w:rsidR="00A523B8" w:rsidRPr="00846B76" w14:paraId="0E575FD9" w14:textId="77777777" w:rsidTr="00A523B8">
        <w:tc>
          <w:tcPr>
            <w:tcW w:w="690" w:type="pct"/>
            <w:vAlign w:val="bottom"/>
          </w:tcPr>
          <w:p w14:paraId="494555C6" w14:textId="77777777" w:rsidR="00A523B8" w:rsidRDefault="00A523B8" w:rsidP="00A523B8"/>
        </w:tc>
        <w:tc>
          <w:tcPr>
            <w:tcW w:w="1437" w:type="pct"/>
            <w:gridSpan w:val="6"/>
            <w:tcBorders>
              <w:bottom w:val="single" w:sz="4" w:space="0" w:color="auto"/>
            </w:tcBorders>
            <w:vAlign w:val="bottom"/>
          </w:tcPr>
          <w:p w14:paraId="03F864AD" w14:textId="77777777" w:rsidR="00A523B8" w:rsidRPr="00846B76" w:rsidRDefault="00A523B8" w:rsidP="00A523B8"/>
        </w:tc>
        <w:tc>
          <w:tcPr>
            <w:tcW w:w="1437" w:type="pct"/>
            <w:gridSpan w:val="2"/>
            <w:vAlign w:val="bottom"/>
          </w:tcPr>
          <w:p w14:paraId="6B3AE8DB" w14:textId="77777777" w:rsidR="00A523B8" w:rsidRPr="00846B76" w:rsidRDefault="00A523B8" w:rsidP="00A523B8"/>
        </w:tc>
        <w:tc>
          <w:tcPr>
            <w:tcW w:w="1436" w:type="pct"/>
            <w:vAlign w:val="bottom"/>
          </w:tcPr>
          <w:p w14:paraId="4E04199C" w14:textId="77777777" w:rsidR="00A523B8" w:rsidRPr="00846B76" w:rsidRDefault="00A523B8" w:rsidP="00A523B8"/>
        </w:tc>
      </w:tr>
      <w:tr w:rsidR="00A523B8" w:rsidRPr="00846B76" w14:paraId="37B3BEE3" w14:textId="77777777" w:rsidTr="00A523B8">
        <w:tc>
          <w:tcPr>
            <w:tcW w:w="690" w:type="pct"/>
            <w:vAlign w:val="bottom"/>
          </w:tcPr>
          <w:p w14:paraId="4904CA12" w14:textId="77777777" w:rsidR="00A523B8" w:rsidRDefault="00A523B8" w:rsidP="00A523B8"/>
        </w:tc>
        <w:tc>
          <w:tcPr>
            <w:tcW w:w="1437" w:type="pct"/>
            <w:gridSpan w:val="6"/>
            <w:tcBorders>
              <w:bottom w:val="single" w:sz="4" w:space="0" w:color="auto"/>
            </w:tcBorders>
            <w:vAlign w:val="bottom"/>
          </w:tcPr>
          <w:p w14:paraId="57C8DDE5" w14:textId="77777777" w:rsidR="00A523B8" w:rsidRPr="00846B76" w:rsidRDefault="00A523B8" w:rsidP="00A523B8"/>
        </w:tc>
        <w:tc>
          <w:tcPr>
            <w:tcW w:w="1437" w:type="pct"/>
            <w:gridSpan w:val="2"/>
            <w:vAlign w:val="bottom"/>
          </w:tcPr>
          <w:p w14:paraId="4FF56D5C" w14:textId="77777777" w:rsidR="00A523B8" w:rsidRPr="00846B76" w:rsidRDefault="00A523B8" w:rsidP="00A523B8"/>
        </w:tc>
        <w:tc>
          <w:tcPr>
            <w:tcW w:w="1436" w:type="pct"/>
            <w:vAlign w:val="bottom"/>
          </w:tcPr>
          <w:p w14:paraId="15715417" w14:textId="77777777" w:rsidR="00A523B8" w:rsidRPr="00846B76" w:rsidRDefault="00A523B8" w:rsidP="00A523B8"/>
        </w:tc>
      </w:tr>
    </w:tbl>
    <w:p w14:paraId="05AEDDB7" w14:textId="77777777" w:rsidR="00BC1337" w:rsidRDefault="00BC1337" w:rsidP="00BC1337"/>
    <w:p w14:paraId="207C6164" w14:textId="77777777" w:rsidR="00BC1337" w:rsidRDefault="00BC1337" w:rsidP="00BC1337">
      <w:r>
        <w:t>Checklist: Along with the application, please check that the following documents have been submitted</w:t>
      </w:r>
      <w:r w:rsidR="00A523B8">
        <w:t>:</w:t>
      </w:r>
    </w:p>
    <w:p w14:paraId="5EB0FDBC" w14:textId="2CDBFD86" w:rsidR="00BC1337" w:rsidRDefault="00000000" w:rsidP="0043526B">
      <w:pPr>
        <w:ind w:left="360"/>
      </w:pPr>
      <w:sdt>
        <w:sdtPr>
          <w:rPr>
            <w:rFonts w:ascii="MS Gothic" w:eastAsia="MS Gothic" w:hAnsi="MS Gothic"/>
          </w:rPr>
          <w:id w:val="-5018939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3526B">
            <w:rPr>
              <w:rFonts w:ascii="MS Gothic" w:eastAsia="MS Gothic" w:hAnsi="MS Gothic" w:hint="eastAsia"/>
            </w:rPr>
            <w:t>☐</w:t>
          </w:r>
        </w:sdtContent>
      </w:sdt>
      <w:r w:rsidR="00BC1337">
        <w:t>Most recent External Evaluation Report. If statutory items were identified, please also provide a copy of the letter from the MECC that confirms that these items have been addressed.</w:t>
      </w:r>
    </w:p>
    <w:p w14:paraId="47030F48" w14:textId="77777777" w:rsidR="00BC1337" w:rsidRDefault="00000000" w:rsidP="0043526B">
      <w:pPr>
        <w:ind w:left="360"/>
      </w:pPr>
      <w:sdt>
        <w:sdtPr>
          <w:rPr>
            <w:rFonts w:ascii="MS Gothic" w:eastAsia="MS Gothic" w:hAnsi="MS Gothic"/>
          </w:rPr>
          <w:id w:val="10738553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3526B" w:rsidRPr="0043526B">
            <w:rPr>
              <w:rFonts w:ascii="MS Gothic" w:eastAsia="MS Gothic" w:hAnsi="MS Gothic" w:hint="eastAsia"/>
            </w:rPr>
            <w:t>☐</w:t>
          </w:r>
        </w:sdtContent>
      </w:sdt>
      <w:r w:rsidR="00BC1337">
        <w:t>Most recent Financial Statement</w:t>
      </w:r>
    </w:p>
    <w:p w14:paraId="5B6E0BE8" w14:textId="77777777" w:rsidR="00BC1337" w:rsidRDefault="00000000" w:rsidP="0043526B">
      <w:pPr>
        <w:ind w:left="360"/>
      </w:pPr>
      <w:sdt>
        <w:sdtPr>
          <w:rPr>
            <w:rFonts w:ascii="MS Gothic" w:eastAsia="MS Gothic" w:hAnsi="MS Gothic"/>
          </w:rPr>
          <w:id w:val="-19530058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3526B" w:rsidRPr="0043526B">
            <w:rPr>
              <w:rFonts w:ascii="MS Gothic" w:eastAsia="MS Gothic" w:hAnsi="MS Gothic" w:hint="eastAsia"/>
            </w:rPr>
            <w:t>☐</w:t>
          </w:r>
        </w:sdtContent>
      </w:sdt>
      <w:r w:rsidR="00BC1337">
        <w:t>A diagram of the school (and property, if applicable)</w:t>
      </w:r>
    </w:p>
    <w:p w14:paraId="27CB9973" w14:textId="77777777" w:rsidR="00171B2E" w:rsidRPr="0006568A" w:rsidRDefault="00171B2E" w:rsidP="001368C4">
      <w:pPr>
        <w:ind w:left="360"/>
      </w:pPr>
    </w:p>
    <w:sectPr w:rsidR="00171B2E" w:rsidRPr="0006568A" w:rsidSect="006145D8">
      <w:headerReference w:type="default" r:id="rId11"/>
      <w:footerReference w:type="default" r:id="rId12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CCB89B" w14:textId="77777777" w:rsidR="004D2D85" w:rsidRDefault="004D2D85" w:rsidP="000172E5">
      <w:pPr>
        <w:spacing w:after="0" w:line="240" w:lineRule="auto"/>
      </w:pPr>
      <w:r>
        <w:separator/>
      </w:r>
    </w:p>
  </w:endnote>
  <w:endnote w:type="continuationSeparator" w:id="0">
    <w:p w14:paraId="30E55D8A" w14:textId="77777777" w:rsidR="004D2D85" w:rsidRDefault="004D2D85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BBB64FE-AD39-B14C-8D0E-BB1A8D2BC5FC}"/>
    <w:embedBold r:id="rId2" w:fontKey="{D121EAC5-71C3-5E42-B30F-91A462DD932B}"/>
    <w:embedItalic r:id="rId3" w:fontKey="{F4906D65-0756-BC47-AD90-50AB64DD5934}"/>
    <w:embedBoldItalic r:id="rId4" w:fontKey="{69CD9A96-FDE6-3541-AB42-57051E7398C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63E98BD-12D9-684D-A9D5-EF03860BB62E}"/>
    <w:embedBold r:id="rId6" w:fontKey="{9588117C-8312-2046-BFE1-6D01FF4F51CA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824C9971-D3DD-6840-9816-C79D7CD9901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0911708E-7E98-1248-8A37-010D0C0F690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176C3C2E-C9F1-E041-9019-9E753E640332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554854A7-A6D3-BC49-BC14-A34781EF76C7}"/>
    <w:embedBold r:id="rId11" w:fontKey="{3F0F0CEF-D64F-B546-AED2-CF95F75AD5AA}"/>
    <w:embedItalic r:id="rId12" w:fontKey="{E89D1621-93F9-A446-B661-528919B7BB0C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3" w:fontKey="{99064A72-A8BC-B549-8329-0277B14E0BFE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4" w:fontKey="{C00D9BCF-14A1-9241-B574-83733B652F6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5" w:subsetted="1" w:fontKey="{4D9B24F9-4C6E-5B43-93F5-4EDD69783F5C}"/>
  </w:font>
  <w:font w:name="Segoe UI Light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6" w:fontKey="{4132CFC9-2D29-AB4E-B1A6-198C01F8088E}"/>
    <w:embedBold r:id="rId17" w:fontKey="{9613A9EE-7A70-FD49-A35A-752D8C5F68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3675" w:type="dxa"/>
      <w:tblLook w:val="04A0" w:firstRow="1" w:lastRow="0" w:firstColumn="1" w:lastColumn="0" w:noHBand="0" w:noVBand="1"/>
    </w:tblPr>
    <w:tblGrid>
      <w:gridCol w:w="9000"/>
      <w:gridCol w:w="4675"/>
    </w:tblGrid>
    <w:tr w:rsidR="00311D4F" w:rsidRPr="00311D4F" w14:paraId="34FC57D9" w14:textId="77777777" w:rsidTr="000D24CD">
      <w:tc>
        <w:tcPr>
          <w:tcW w:w="9000" w:type="dxa"/>
          <w:vAlign w:val="center"/>
        </w:tcPr>
        <w:p w14:paraId="591BA09A" w14:textId="77777777" w:rsidR="000D24CD" w:rsidRPr="00C53C26" w:rsidRDefault="000D24CD" w:rsidP="000D24CD">
          <w:pPr>
            <w:pBdr>
              <w:top w:val="single" w:sz="4" w:space="1" w:color="auto"/>
            </w:pBdr>
            <w:spacing w:before="0" w:after="0"/>
            <w:jc w:val="center"/>
            <w:rPr>
              <w:rFonts w:ascii="Segoe UI Light" w:hAnsi="Segoe UI Light" w:cs="Segoe UI Light"/>
              <w:b/>
              <w:sz w:val="18"/>
            </w:rPr>
          </w:pPr>
          <w:r w:rsidRPr="00C53C26">
            <w:rPr>
              <w:rFonts w:ascii="Segoe UI Light" w:hAnsi="Segoe UI Light" w:cs="Segoe UI Light"/>
              <w:b/>
              <w:sz w:val="18"/>
            </w:rPr>
            <w:t>Associate Member Society of FISABC Board of Directors</w:t>
          </w:r>
        </w:p>
        <w:p w14:paraId="13ED2936" w14:textId="77777777" w:rsidR="000D24CD" w:rsidRDefault="000D24CD" w:rsidP="000D24CD">
          <w:pPr>
            <w:pBdr>
              <w:top w:val="single" w:sz="4" w:space="1" w:color="auto"/>
            </w:pBdr>
            <w:tabs>
              <w:tab w:val="left" w:pos="1886"/>
              <w:tab w:val="center" w:pos="4320"/>
            </w:tabs>
            <w:spacing w:before="0" w:after="0"/>
            <w:rPr>
              <w:rFonts w:ascii="Segoe UI Light" w:hAnsi="Segoe UI Light" w:cs="Segoe UI Light"/>
              <w:sz w:val="18"/>
            </w:rPr>
          </w:pPr>
          <w:r>
            <w:rPr>
              <w:rFonts w:ascii="Segoe UI Light" w:hAnsi="Segoe UI Light" w:cs="Segoe UI Light"/>
              <w:sz w:val="18"/>
            </w:rPr>
            <w:tab/>
          </w:r>
          <w:r>
            <w:rPr>
              <w:rFonts w:ascii="Segoe UI Light" w:hAnsi="Segoe UI Light" w:cs="Segoe UI Light"/>
              <w:sz w:val="18"/>
            </w:rPr>
            <w:tab/>
          </w:r>
          <w:r w:rsidRPr="00C53C26">
            <w:rPr>
              <w:rFonts w:ascii="Segoe UI Light" w:hAnsi="Segoe UI Light" w:cs="Segoe UI Light"/>
              <w:sz w:val="18"/>
            </w:rPr>
            <w:t xml:space="preserve">President </w:t>
          </w:r>
          <w:r>
            <w:rPr>
              <w:rFonts w:ascii="Segoe UI Light" w:hAnsi="Segoe UI Light" w:cs="Segoe UI Light"/>
              <w:sz w:val="18"/>
            </w:rPr>
            <w:t>–</w:t>
          </w:r>
          <w:r w:rsidRPr="00C53C26">
            <w:rPr>
              <w:rFonts w:ascii="Segoe UI Light" w:hAnsi="Segoe UI Light" w:cs="Segoe UI Light"/>
              <w:sz w:val="18"/>
            </w:rPr>
            <w:t xml:space="preserve"> </w:t>
          </w:r>
          <w:r>
            <w:rPr>
              <w:rFonts w:ascii="Segoe UI Light" w:hAnsi="Segoe UI Light" w:cs="Segoe UI Light"/>
              <w:sz w:val="18"/>
            </w:rPr>
            <w:t>Kent Dykstra</w:t>
          </w:r>
          <w:r w:rsidRPr="00C53C26">
            <w:rPr>
              <w:rFonts w:ascii="Segoe UI Light" w:hAnsi="Segoe UI Light" w:cs="Segoe UI Light"/>
              <w:sz w:val="18"/>
            </w:rPr>
            <w:t xml:space="preserve">, </w:t>
          </w:r>
          <w:r>
            <w:rPr>
              <w:rFonts w:ascii="Segoe UI Light" w:hAnsi="Segoe UI Light" w:cs="Segoe UI Light"/>
              <w:sz w:val="18"/>
            </w:rPr>
            <w:t xml:space="preserve">Vice President – </w:t>
          </w:r>
          <w:r w:rsidR="00BC1337">
            <w:rPr>
              <w:rFonts w:ascii="Segoe UI Light" w:hAnsi="Segoe UI Light" w:cs="Segoe UI Light"/>
              <w:sz w:val="18"/>
            </w:rPr>
            <w:t>Diana Chalmers</w:t>
          </w:r>
          <w:r>
            <w:rPr>
              <w:rFonts w:ascii="Segoe UI Light" w:hAnsi="Segoe UI Light" w:cs="Segoe UI Light"/>
              <w:sz w:val="18"/>
            </w:rPr>
            <w:t xml:space="preserve">, </w:t>
          </w:r>
        </w:p>
        <w:p w14:paraId="5CC428AC" w14:textId="7A61AA22" w:rsidR="00311D4F" w:rsidRPr="00311D4F" w:rsidRDefault="000D24CD" w:rsidP="00D877C0">
          <w:pPr>
            <w:pBdr>
              <w:top w:val="single" w:sz="4" w:space="1" w:color="auto"/>
            </w:pBdr>
            <w:spacing w:before="0" w:after="0"/>
            <w:jc w:val="center"/>
          </w:pPr>
          <w:r w:rsidRPr="00C53C26">
            <w:rPr>
              <w:rFonts w:ascii="Segoe UI Light" w:hAnsi="Segoe UI Light" w:cs="Segoe UI Light"/>
              <w:sz w:val="18"/>
            </w:rPr>
            <w:t>Treasurer - Gabe Linder, Secretary -</w:t>
          </w:r>
          <w:r w:rsidR="00BC1337">
            <w:rPr>
              <w:rFonts w:ascii="Segoe UI Light" w:hAnsi="Segoe UI Light" w:cs="Segoe UI Light"/>
              <w:sz w:val="18"/>
            </w:rPr>
            <w:t xml:space="preserve"> Saima Naz, </w:t>
          </w:r>
          <w:r w:rsidR="00D877C0">
            <w:rPr>
              <w:rFonts w:ascii="Segoe UI Light" w:hAnsi="Segoe UI Light" w:cs="Segoe UI Light"/>
              <w:sz w:val="18"/>
            </w:rPr>
            <w:t xml:space="preserve">Cathy </w:t>
          </w:r>
          <w:proofErr w:type="spellStart"/>
          <w:r w:rsidR="00D877C0">
            <w:rPr>
              <w:rFonts w:ascii="Segoe UI Light" w:hAnsi="Segoe UI Light" w:cs="Segoe UI Light"/>
              <w:sz w:val="18"/>
            </w:rPr>
            <w:t>Domke</w:t>
          </w:r>
          <w:proofErr w:type="spellEnd"/>
          <w:r w:rsidR="00D877C0">
            <w:rPr>
              <w:rFonts w:ascii="Segoe UI Light" w:hAnsi="Segoe UI Light" w:cs="Segoe UI Light"/>
              <w:sz w:val="18"/>
            </w:rPr>
            <w:t>, Rebecca Watkin</w:t>
          </w:r>
        </w:p>
      </w:tc>
      <w:tc>
        <w:tcPr>
          <w:tcW w:w="4675" w:type="dxa"/>
          <w:vAlign w:val="center"/>
        </w:tcPr>
        <w:p w14:paraId="6C5932BC" w14:textId="77777777" w:rsidR="00311D4F" w:rsidRPr="00311D4F" w:rsidRDefault="00311D4F" w:rsidP="000D24CD">
          <w:pPr>
            <w:pStyle w:val="Footer"/>
            <w:spacing w:before="0"/>
            <w:jc w:val="right"/>
          </w:pPr>
        </w:p>
      </w:tc>
    </w:tr>
  </w:tbl>
  <w:p w14:paraId="4FC2FBEB" w14:textId="77777777" w:rsidR="006145D8" w:rsidRDefault="006145D8" w:rsidP="00637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82082F" w14:textId="77777777" w:rsidR="004D2D85" w:rsidRDefault="004D2D85" w:rsidP="000172E5">
      <w:pPr>
        <w:spacing w:after="0" w:line="240" w:lineRule="auto"/>
      </w:pPr>
      <w:r>
        <w:separator/>
      </w:r>
    </w:p>
  </w:footnote>
  <w:footnote w:type="continuationSeparator" w:id="0">
    <w:p w14:paraId="49B6FFE7" w14:textId="77777777" w:rsidR="004D2D85" w:rsidRDefault="004D2D85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56"/>
      <w:gridCol w:w="6674"/>
    </w:tblGrid>
    <w:tr w:rsidR="009328B4" w:rsidRPr="001C1CE7" w14:paraId="088E0AF3" w14:textId="77777777" w:rsidTr="000C31B2">
      <w:tc>
        <w:tcPr>
          <w:tcW w:w="1956" w:type="dxa"/>
        </w:tcPr>
        <w:p w14:paraId="5AC16688" w14:textId="77777777" w:rsidR="009328B4" w:rsidRPr="009328B4" w:rsidRDefault="009328B4" w:rsidP="009328B4">
          <w:pPr>
            <w:spacing w:before="0"/>
            <w:rPr>
              <w:rFonts w:ascii="Segoe UI Light" w:hAnsi="Segoe UI Light" w:cs="Segoe UI Light"/>
              <w:sz w:val="16"/>
              <w:szCs w:val="16"/>
            </w:rPr>
          </w:pPr>
          <w:r w:rsidRPr="001C1CE7">
            <w:rPr>
              <w:rFonts w:ascii="Segoe UI Light" w:hAnsi="Segoe UI Light" w:cs="Segoe UI Light"/>
              <w:noProof/>
            </w:rPr>
            <w:drawing>
              <wp:anchor distT="0" distB="0" distL="114300" distR="114300" simplePos="0" relativeHeight="251659264" behindDoc="0" locked="0" layoutInCell="1" allowOverlap="1" wp14:anchorId="73BFE20A" wp14:editId="234F9557">
                <wp:simplePos x="0" y="0"/>
                <wp:positionH relativeFrom="margin">
                  <wp:posOffset>-6350</wp:posOffset>
                </wp:positionH>
                <wp:positionV relativeFrom="paragraph">
                  <wp:posOffset>150495</wp:posOffset>
                </wp:positionV>
                <wp:extent cx="1101090" cy="866775"/>
                <wp:effectExtent l="0" t="0" r="3810" b="9525"/>
                <wp:wrapSquare wrapText="bothSides"/>
                <wp:docPr id="6" name="Picture 6" descr="A picture containing clipar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AMS 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1090" cy="866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674" w:type="dxa"/>
          <w:vAlign w:val="center"/>
        </w:tcPr>
        <w:p w14:paraId="48875190" w14:textId="77777777" w:rsidR="009328B4" w:rsidRPr="001C1CE7" w:rsidRDefault="009328B4" w:rsidP="009328B4">
          <w:pPr>
            <w:spacing w:before="0"/>
            <w:jc w:val="center"/>
            <w:rPr>
              <w:rFonts w:ascii="Segoe UI Light" w:hAnsi="Segoe UI Light" w:cs="Segoe UI Light"/>
              <w:b/>
              <w:color w:val="000000" w:themeColor="text1"/>
              <w:sz w:val="36"/>
              <w:szCs w:val="36"/>
            </w:rPr>
          </w:pPr>
          <w:r w:rsidRPr="001C1CE7">
            <w:rPr>
              <w:rFonts w:ascii="Segoe UI Light" w:hAnsi="Segoe UI Light" w:cs="Segoe UI Light"/>
              <w:b/>
              <w:color w:val="44546A" w:themeColor="text2"/>
              <w:sz w:val="36"/>
              <w:szCs w:val="36"/>
            </w:rPr>
            <w:t>Associate Member Society</w:t>
          </w:r>
          <w:r>
            <w:rPr>
              <w:rFonts w:ascii="Segoe UI Light" w:hAnsi="Segoe UI Light" w:cs="Segoe UI Light"/>
              <w:b/>
              <w:color w:val="44546A" w:themeColor="text2"/>
              <w:sz w:val="36"/>
              <w:szCs w:val="36"/>
            </w:rPr>
            <w:t xml:space="preserve"> </w:t>
          </w:r>
        </w:p>
        <w:p w14:paraId="0A50D935" w14:textId="77777777" w:rsidR="009328B4" w:rsidRPr="001C1CE7" w:rsidRDefault="009328B4" w:rsidP="009328B4">
          <w:pPr>
            <w:spacing w:before="0"/>
            <w:jc w:val="center"/>
            <w:rPr>
              <w:rFonts w:ascii="Segoe UI Light" w:hAnsi="Segoe UI Light" w:cs="Segoe UI Light"/>
              <w:color w:val="2A7255"/>
              <w:sz w:val="24"/>
              <w:szCs w:val="24"/>
            </w:rPr>
          </w:pPr>
          <w:r w:rsidRPr="001C1CE7">
            <w:rPr>
              <w:rFonts w:ascii="Segoe UI Light" w:hAnsi="Segoe UI Light" w:cs="Segoe UI Light"/>
              <w:color w:val="2A7255"/>
              <w:sz w:val="24"/>
              <w:szCs w:val="24"/>
            </w:rPr>
            <w:t>of FISABC</w:t>
          </w:r>
        </w:p>
        <w:p w14:paraId="5AA97C33" w14:textId="77777777" w:rsidR="009328B4" w:rsidRPr="00CC3F32" w:rsidRDefault="009328B4" w:rsidP="009328B4">
          <w:pPr>
            <w:spacing w:before="0"/>
            <w:jc w:val="center"/>
            <w:rPr>
              <w:rStyle w:val="Hyperlink"/>
              <w:rFonts w:ascii="Segoe UI Light" w:hAnsi="Segoe UI Light" w:cs="Segoe UI Light"/>
              <w:color w:val="44546A" w:themeColor="text2"/>
              <w:sz w:val="18"/>
            </w:rPr>
          </w:pPr>
          <w:r w:rsidRPr="008D6BAB">
            <w:rPr>
              <w:rStyle w:val="Hyperlink"/>
              <w:rFonts w:ascii="Segoe UI Light" w:hAnsi="Segoe UI Light" w:cs="Segoe UI Light"/>
              <w:sz w:val="18"/>
            </w:rPr>
            <w:t>info@AMSofFISA</w:t>
          </w:r>
          <w:r>
            <w:rPr>
              <w:rStyle w:val="Hyperlink"/>
              <w:rFonts w:ascii="Segoe UI Light" w:hAnsi="Segoe UI Light" w:cs="Segoe UI Light"/>
              <w:sz w:val="18"/>
            </w:rPr>
            <w:t>.ca</w:t>
          </w:r>
        </w:p>
        <w:p w14:paraId="330EA857" w14:textId="77777777" w:rsidR="009328B4" w:rsidRPr="00CC3F32" w:rsidRDefault="009328B4" w:rsidP="009328B4">
          <w:pPr>
            <w:spacing w:before="0"/>
            <w:jc w:val="center"/>
            <w:rPr>
              <w:rFonts w:ascii="Segoe UI Light" w:hAnsi="Segoe UI Light" w:cs="Segoe UI Light"/>
              <w:color w:val="44546A" w:themeColor="text2"/>
              <w:sz w:val="18"/>
            </w:rPr>
          </w:pPr>
          <w:r w:rsidRPr="00CC3F32">
            <w:rPr>
              <w:rStyle w:val="Hyperlink"/>
              <w:rFonts w:ascii="Segoe UI Light" w:hAnsi="Segoe UI Light" w:cs="Segoe UI Light"/>
              <w:color w:val="44546A" w:themeColor="text2"/>
              <w:sz w:val="18"/>
            </w:rPr>
            <w:t>604.684.6023</w:t>
          </w:r>
        </w:p>
        <w:p w14:paraId="545CD617" w14:textId="77777777" w:rsidR="009328B4" w:rsidRPr="001C1CE7" w:rsidRDefault="009328B4" w:rsidP="009328B4">
          <w:pPr>
            <w:spacing w:before="0"/>
            <w:rPr>
              <w:rFonts w:ascii="Segoe UI Light" w:hAnsi="Segoe UI Light" w:cs="Segoe UI Light"/>
            </w:rPr>
          </w:pPr>
        </w:p>
      </w:tc>
    </w:tr>
  </w:tbl>
  <w:p w14:paraId="4C46B08B" w14:textId="77777777" w:rsidR="000172E5" w:rsidRPr="00311D4F" w:rsidRDefault="000172E5" w:rsidP="009328B4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1F512BC"/>
    <w:multiLevelType w:val="hybridMultilevel"/>
    <w:tmpl w:val="01A4309A"/>
    <w:lvl w:ilvl="0" w:tplc="9A0090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847645166">
    <w:abstractNumId w:val="11"/>
  </w:num>
  <w:num w:numId="2" w16cid:durableId="1655257243">
    <w:abstractNumId w:val="7"/>
  </w:num>
  <w:num w:numId="3" w16cid:durableId="1651327351">
    <w:abstractNumId w:val="15"/>
  </w:num>
  <w:num w:numId="4" w16cid:durableId="970131899">
    <w:abstractNumId w:val="12"/>
  </w:num>
  <w:num w:numId="5" w16cid:durableId="1167478444">
    <w:abstractNumId w:val="13"/>
  </w:num>
  <w:num w:numId="6" w16cid:durableId="1622570939">
    <w:abstractNumId w:val="19"/>
  </w:num>
  <w:num w:numId="7" w16cid:durableId="949967201">
    <w:abstractNumId w:val="6"/>
  </w:num>
  <w:num w:numId="8" w16cid:durableId="760101040">
    <w:abstractNumId w:val="10"/>
  </w:num>
  <w:num w:numId="9" w16cid:durableId="1974672908">
    <w:abstractNumId w:val="17"/>
  </w:num>
  <w:num w:numId="10" w16cid:durableId="1137070885">
    <w:abstractNumId w:val="1"/>
  </w:num>
  <w:num w:numId="11" w16cid:durableId="1630166619">
    <w:abstractNumId w:val="5"/>
  </w:num>
  <w:num w:numId="12" w16cid:durableId="1783765509">
    <w:abstractNumId w:val="0"/>
  </w:num>
  <w:num w:numId="13" w16cid:durableId="1119421181">
    <w:abstractNumId w:val="2"/>
  </w:num>
  <w:num w:numId="14" w16cid:durableId="2009285957">
    <w:abstractNumId w:val="9"/>
  </w:num>
  <w:num w:numId="15" w16cid:durableId="552542836">
    <w:abstractNumId w:val="8"/>
  </w:num>
  <w:num w:numId="16" w16cid:durableId="658509306">
    <w:abstractNumId w:val="16"/>
  </w:num>
  <w:num w:numId="17" w16cid:durableId="1759013938">
    <w:abstractNumId w:val="3"/>
  </w:num>
  <w:num w:numId="18" w16cid:durableId="1850950562">
    <w:abstractNumId w:val="22"/>
  </w:num>
  <w:num w:numId="19" w16cid:durableId="2135781382">
    <w:abstractNumId w:val="18"/>
  </w:num>
  <w:num w:numId="20" w16cid:durableId="738750288">
    <w:abstractNumId w:val="14"/>
  </w:num>
  <w:num w:numId="21" w16cid:durableId="703791972">
    <w:abstractNumId w:val="21"/>
  </w:num>
  <w:num w:numId="22" w16cid:durableId="1773740783">
    <w:abstractNumId w:val="4"/>
  </w:num>
  <w:num w:numId="23" w16cid:durableId="223218323">
    <w:abstractNumId w:val="2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28B4"/>
    <w:rsid w:val="000172E5"/>
    <w:rsid w:val="000310C4"/>
    <w:rsid w:val="00052382"/>
    <w:rsid w:val="0006568A"/>
    <w:rsid w:val="00076F0F"/>
    <w:rsid w:val="00084253"/>
    <w:rsid w:val="000D1F49"/>
    <w:rsid w:val="000D24CD"/>
    <w:rsid w:val="001368C4"/>
    <w:rsid w:val="00152E93"/>
    <w:rsid w:val="00171B2E"/>
    <w:rsid w:val="001727CA"/>
    <w:rsid w:val="001800AB"/>
    <w:rsid w:val="00234D5E"/>
    <w:rsid w:val="002C56E6"/>
    <w:rsid w:val="002E5263"/>
    <w:rsid w:val="002F6131"/>
    <w:rsid w:val="00311D4F"/>
    <w:rsid w:val="0034390E"/>
    <w:rsid w:val="00344849"/>
    <w:rsid w:val="00361E11"/>
    <w:rsid w:val="003769BA"/>
    <w:rsid w:val="003F0847"/>
    <w:rsid w:val="0040090B"/>
    <w:rsid w:val="0043526B"/>
    <w:rsid w:val="0046302A"/>
    <w:rsid w:val="00487D2D"/>
    <w:rsid w:val="004D2D85"/>
    <w:rsid w:val="004D5D62"/>
    <w:rsid w:val="004F690D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663078"/>
    <w:rsid w:val="007147D7"/>
    <w:rsid w:val="00770F25"/>
    <w:rsid w:val="007A35A8"/>
    <w:rsid w:val="007B0A85"/>
    <w:rsid w:val="007C6A52"/>
    <w:rsid w:val="0082043E"/>
    <w:rsid w:val="00846B76"/>
    <w:rsid w:val="00874298"/>
    <w:rsid w:val="008E203A"/>
    <w:rsid w:val="0091229C"/>
    <w:rsid w:val="009328B4"/>
    <w:rsid w:val="00940E73"/>
    <w:rsid w:val="0098597D"/>
    <w:rsid w:val="009A1DDD"/>
    <w:rsid w:val="009F619A"/>
    <w:rsid w:val="009F6DDE"/>
    <w:rsid w:val="00A370A8"/>
    <w:rsid w:val="00A523B8"/>
    <w:rsid w:val="00B337A2"/>
    <w:rsid w:val="00BC1337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877C0"/>
    <w:rsid w:val="00DB3FAD"/>
    <w:rsid w:val="00DC71EC"/>
    <w:rsid w:val="00DF7AA1"/>
    <w:rsid w:val="00E61C09"/>
    <w:rsid w:val="00E637D5"/>
    <w:rsid w:val="00E655FC"/>
    <w:rsid w:val="00E6622D"/>
    <w:rsid w:val="00EB3B58"/>
    <w:rsid w:val="00EC7359"/>
    <w:rsid w:val="00EE3054"/>
    <w:rsid w:val="00F00606"/>
    <w:rsid w:val="00F01256"/>
    <w:rsid w:val="00F9065F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13625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semiHidden/>
    <w:qFormat/>
    <w:rsid w:val="00BC13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.dykstra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56AD15-3828-42E3-96AF-02A3148A4BC4}"/>
      </w:docPartPr>
      <w:docPartBody>
        <w:p w:rsidR="00366948" w:rsidRDefault="00DF47E1">
          <w:r w:rsidRPr="0088623F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Light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7E1"/>
    <w:rsid w:val="000310C4"/>
    <w:rsid w:val="00366948"/>
    <w:rsid w:val="006B282D"/>
    <w:rsid w:val="008029CE"/>
    <w:rsid w:val="009416B6"/>
    <w:rsid w:val="00C554AC"/>
    <w:rsid w:val="00DF47E1"/>
    <w:rsid w:val="00FC3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DF47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02c1803-a502-4e0e-8c57-0cbd3538fcc2" xsi:nil="true"/>
    <lcf76f155ced4ddcb4097134ff3c332f xmlns="ebbc5727-8a66-415c-83c7-e8106f0a6a53">
      <Terms xmlns="http://schemas.microsoft.com/office/infopath/2007/PartnerControls"/>
    </lcf76f155ced4ddcb4097134ff3c332f>
    <dateandtime xmlns="ebbc5727-8a66-415c-83c7-e8106f0a6a5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3B408D421F90428F1874329B1B52A7" ma:contentTypeVersion="14" ma:contentTypeDescription="Create a new document." ma:contentTypeScope="" ma:versionID="e1e69a0ddcb8f87bad37b43583b20458">
  <xsd:schema xmlns:xsd="http://www.w3.org/2001/XMLSchema" xmlns:xs="http://www.w3.org/2001/XMLSchema" xmlns:p="http://schemas.microsoft.com/office/2006/metadata/properties" xmlns:ns2="ebbc5727-8a66-415c-83c7-e8106f0a6a53" xmlns:ns3="702c1803-a502-4e0e-8c57-0cbd3538fcc2" targetNamespace="http://schemas.microsoft.com/office/2006/metadata/properties" ma:root="true" ma:fieldsID="3ec9e0c6ecf518267f9387bdda456833" ns2:_="" ns3:_="">
    <xsd:import namespace="ebbc5727-8a66-415c-83c7-e8106f0a6a53"/>
    <xsd:import namespace="702c1803-a502-4e0e-8c57-0cbd3538fc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dateand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c5727-8a66-415c-83c7-e8106f0a6a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8dbd857-ab10-4501-bd2d-920247d8a20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dateandtime" ma:index="21" nillable="true" ma:displayName="date and time" ma:format="DateOnly" ma:internalName="dateandtim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2c1803-a502-4e0e-8c57-0cbd3538fcc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9932177-8c98-4851-a893-7f1c9227e682}" ma:internalName="TaxCatchAll" ma:showField="CatchAllData" ma:web="702c1803-a502-4e0e-8c57-0cbd3538fc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02c1803-a502-4e0e-8c57-0cbd3538fcc2"/>
    <ds:schemaRef ds:uri="ebbc5727-8a66-415c-83c7-e8106f0a6a53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AA27282-79C8-42A0-A300-0FDB7C29C97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75A0364-9DB2-4CDC-A75F-3C1FE78A33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bc5727-8a66-415c-83c7-e8106f0a6a53"/>
    <ds:schemaRef ds:uri="702c1803-a502-4e0e-8c57-0cbd3538fc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C:\Users\k.dykstra\AppData\Roaming\Microsoft\Templates\Membership form.dotx</Template>
  <TotalTime>0</TotalTime>
  <Pages>2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2024-02-06T00:21:00Z</dcterms:created>
  <dcterms:modified xsi:type="dcterms:W3CDTF">2026-06-20T22:19:00Z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0x010100353B408D421F90428F1874329B1B52A7</vt:lpwstr>
  </property>
  <property fmtid="{D5CDD505-2E9C-101B-9397-08002B2CF9AE}" pid="3" name="docLang">
    <vt:lpwstr>en</vt:lpwstr>
  </property>
  <property fmtid="{D5CDD505-2E9C-101B-9397-08002B2CF9AE}" pid="4" name="MediaServiceImageTags">
    <vt:lpwstr/>
  </property>
</Properties>
</file>